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885" w:type="dxa"/>
        <w:tblInd w:w="-1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73"/>
        <w:gridCol w:w="11312"/>
      </w:tblGrid>
      <w:tr w:rsidR="00BE5C62" w:rsidRPr="00E827D8" w14:paraId="09F84B32" w14:textId="77777777" w:rsidTr="00246551"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FCDB31" w14:textId="77777777" w:rsidR="00BE5C62" w:rsidRPr="00E827D8" w:rsidRDefault="00BE5C62" w:rsidP="00BE5C62">
            <w:pPr>
              <w:widowControl/>
              <w:tabs>
                <w:tab w:val="left" w:pos="17861"/>
              </w:tabs>
              <w:snapToGrid w:val="0"/>
              <w:spacing w:after="0" w:line="240" w:lineRule="auto"/>
              <w:ind w:right="459"/>
              <w:jc w:val="both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zh-CN" w:bidi="ar-SA"/>
              </w:rPr>
            </w:pPr>
            <w:bookmarkStart w:id="0" w:name="_GoBack"/>
            <w:bookmarkEnd w:id="0"/>
            <w:r w:rsidRPr="00E827D8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zh-CN" w:bidi="ar-SA"/>
              </w:rPr>
              <w:t>OBJETIVO DE LA AUDITORÍA: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D04BCA" w14:textId="6CEB2253" w:rsidR="00BE5C62" w:rsidRPr="00F75F42" w:rsidRDefault="00BE5C62" w:rsidP="00F75F42">
            <w:pPr>
              <w:widowControl/>
              <w:suppressLineNumbers/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lang w:eastAsia="zh-CN"/>
              </w:rPr>
            </w:pPr>
          </w:p>
        </w:tc>
      </w:tr>
      <w:tr w:rsidR="00E827D8" w:rsidRPr="00E827D8" w14:paraId="20E70737" w14:textId="77777777" w:rsidTr="00246551"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69633B" w14:textId="77777777" w:rsidR="00E827D8" w:rsidRPr="00E827D8" w:rsidRDefault="00E827D8" w:rsidP="00E827D8">
            <w:pPr>
              <w:widowControl/>
              <w:tabs>
                <w:tab w:val="left" w:pos="17861"/>
              </w:tabs>
              <w:snapToGrid w:val="0"/>
              <w:spacing w:after="0" w:line="240" w:lineRule="auto"/>
              <w:ind w:right="459"/>
              <w:jc w:val="both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zh-CN" w:bidi="ar-SA"/>
              </w:rPr>
            </w:pPr>
            <w:r w:rsidRPr="00E827D8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zh-CN" w:bidi="ar-SA"/>
              </w:rPr>
              <w:t>ALCANCE DE LA AUDITORÍA: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108C67" w14:textId="1390BBBF" w:rsidR="00E827D8" w:rsidRPr="00F75F42" w:rsidRDefault="00E827D8" w:rsidP="00F75F42">
            <w:pPr>
              <w:widowControl/>
              <w:suppressLineNumbers/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lang w:eastAsia="zh-CN"/>
              </w:rPr>
            </w:pPr>
          </w:p>
        </w:tc>
      </w:tr>
      <w:tr w:rsidR="00E827D8" w:rsidRPr="00E827D8" w14:paraId="3F631DA0" w14:textId="77777777" w:rsidTr="00246551">
        <w:trPr>
          <w:trHeight w:val="279"/>
        </w:trPr>
        <w:tc>
          <w:tcPr>
            <w:tcW w:w="357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C7A82" w14:textId="77777777" w:rsidR="00E827D8" w:rsidRPr="00E827D8" w:rsidRDefault="00E827D8" w:rsidP="00E827D8">
            <w:pPr>
              <w:widowControl/>
              <w:tabs>
                <w:tab w:val="left" w:pos="17861"/>
              </w:tabs>
              <w:snapToGrid w:val="0"/>
              <w:spacing w:after="0" w:line="240" w:lineRule="auto"/>
              <w:ind w:right="459"/>
              <w:jc w:val="both"/>
              <w:rPr>
                <w:rFonts w:ascii="Arial" w:eastAsia="Times New Roman" w:hAnsi="Arial" w:cs="Arial"/>
                <w:color w:val="FFFFFF" w:themeColor="background1"/>
                <w:sz w:val="20"/>
                <w:szCs w:val="20"/>
                <w:lang w:val="es-ES" w:eastAsia="zh-CN" w:bidi="ar-SA"/>
              </w:rPr>
            </w:pPr>
            <w:r w:rsidRPr="00E827D8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zh-CN" w:bidi="ar-SA"/>
              </w:rPr>
              <w:t>CRÍTERIOS DE AUDITORÍA: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5EC9E" w14:textId="327F4FF3" w:rsidR="00E827D8" w:rsidRPr="00F75F42" w:rsidRDefault="00E827D8" w:rsidP="00F75F42">
            <w:pPr>
              <w:widowControl/>
              <w:suppressLineNumbers/>
              <w:suppressAutoHyphens w:val="0"/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sz w:val="20"/>
                <w:lang w:val="es-ES" w:eastAsia="zh-CN" w:bidi="ar-SA"/>
              </w:rPr>
            </w:pPr>
          </w:p>
        </w:tc>
      </w:tr>
      <w:tr w:rsidR="00E827D8" w:rsidRPr="00E827D8" w14:paraId="34E3E79F" w14:textId="77777777" w:rsidTr="00246551">
        <w:trPr>
          <w:trHeight w:val="284"/>
        </w:trPr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44DC1" w14:textId="77777777" w:rsidR="00E827D8" w:rsidRPr="00E827D8" w:rsidRDefault="00E827D8" w:rsidP="00E827D8">
            <w:pPr>
              <w:widowControl/>
              <w:tabs>
                <w:tab w:val="left" w:pos="17861"/>
              </w:tabs>
              <w:snapToGrid w:val="0"/>
              <w:spacing w:after="0" w:line="240" w:lineRule="auto"/>
              <w:ind w:right="459"/>
              <w:jc w:val="both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zh-CN" w:bidi="ar-SA"/>
              </w:rPr>
            </w:pPr>
            <w:r w:rsidRPr="00E827D8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zh-CN" w:bidi="ar-SA"/>
              </w:rPr>
              <w:t>EQUIPO AUDITOR: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0D90F" w14:textId="592AF4A4" w:rsidR="00E827D8" w:rsidRPr="00E827D8" w:rsidRDefault="00E827D8" w:rsidP="00E827D8">
            <w:pPr>
              <w:widowControl/>
              <w:tabs>
                <w:tab w:val="left" w:pos="17111"/>
              </w:tabs>
              <w:spacing w:after="0" w:line="100" w:lineRule="atLeast"/>
              <w:ind w:right="78"/>
              <w:jc w:val="both"/>
              <w:rPr>
                <w:rFonts w:ascii="Arial" w:eastAsia="Arial" w:hAnsi="Arial" w:cs="Arial"/>
                <w:sz w:val="20"/>
                <w:szCs w:val="20"/>
                <w:shd w:val="clear" w:color="auto" w:fill="FFFFFF"/>
                <w:lang w:eastAsia="zh-CN" w:bidi="ar-SA"/>
              </w:rPr>
            </w:pPr>
          </w:p>
        </w:tc>
      </w:tr>
      <w:tr w:rsidR="00E827D8" w:rsidRPr="00E827D8" w14:paraId="2A40D100" w14:textId="77777777" w:rsidTr="00246551">
        <w:trPr>
          <w:trHeight w:val="284"/>
        </w:trPr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398A11" w14:textId="55511B3F" w:rsidR="00E827D8" w:rsidRPr="00E827D8" w:rsidRDefault="00E827D8" w:rsidP="00E827D8">
            <w:pPr>
              <w:widowControl/>
              <w:tabs>
                <w:tab w:val="left" w:pos="17861"/>
              </w:tabs>
              <w:snapToGrid w:val="0"/>
              <w:spacing w:after="0" w:line="240" w:lineRule="auto"/>
              <w:ind w:right="459"/>
              <w:jc w:val="both"/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zh-CN" w:bidi="ar-SA"/>
              </w:rPr>
            </w:pPr>
            <w:r w:rsidRPr="00E827D8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val="es-ES" w:eastAsia="zh-CN" w:bidi="ar-SA"/>
              </w:rPr>
              <w:t>FECHA DEL INFORME: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276B6" w14:textId="5FF82FD6" w:rsidR="00E827D8" w:rsidRPr="00E827D8" w:rsidRDefault="00E827D8" w:rsidP="00E827D8">
            <w:pPr>
              <w:widowControl/>
              <w:tabs>
                <w:tab w:val="left" w:pos="17111"/>
              </w:tabs>
              <w:spacing w:after="0" w:line="100" w:lineRule="atLeast"/>
              <w:ind w:right="78"/>
              <w:jc w:val="both"/>
              <w:rPr>
                <w:rFonts w:ascii="Arial" w:eastAsia="Arial" w:hAnsi="Arial" w:cs="Arial"/>
                <w:sz w:val="20"/>
                <w:szCs w:val="20"/>
                <w:shd w:val="clear" w:color="auto" w:fill="FFFFFF"/>
                <w:lang w:eastAsia="zh-CN" w:bidi="ar-SA"/>
              </w:rPr>
            </w:pPr>
          </w:p>
        </w:tc>
      </w:tr>
    </w:tbl>
    <w:p w14:paraId="30AAA21B" w14:textId="540783B7" w:rsidR="00136B85" w:rsidRPr="00E827D8" w:rsidRDefault="00136B85" w:rsidP="006348FE">
      <w:pPr>
        <w:pStyle w:val="Standard"/>
        <w:rPr>
          <w:rFonts w:ascii="Arial" w:hAnsi="Arial" w:cs="Arial"/>
          <w:sz w:val="20"/>
          <w:szCs w:val="20"/>
          <w:lang w:val="es-CO"/>
        </w:rPr>
      </w:pPr>
    </w:p>
    <w:tbl>
      <w:tblPr>
        <w:tblStyle w:val="Tablaconcuadrcula"/>
        <w:tblW w:w="14884" w:type="dxa"/>
        <w:tblInd w:w="-147" w:type="dxa"/>
        <w:tblLook w:val="04A0" w:firstRow="1" w:lastRow="0" w:firstColumn="1" w:lastColumn="0" w:noHBand="0" w:noVBand="1"/>
      </w:tblPr>
      <w:tblGrid>
        <w:gridCol w:w="2494"/>
        <w:gridCol w:w="1340"/>
        <w:gridCol w:w="2262"/>
        <w:gridCol w:w="8788"/>
      </w:tblGrid>
      <w:tr w:rsidR="00BE5C62" w:rsidRPr="00E827D8" w14:paraId="08DF5083" w14:textId="77777777" w:rsidTr="005F28D2">
        <w:tc>
          <w:tcPr>
            <w:tcW w:w="14884" w:type="dxa"/>
            <w:gridSpan w:val="4"/>
            <w:shd w:val="clear" w:color="auto" w:fill="B0142B"/>
          </w:tcPr>
          <w:p w14:paraId="0EEF2EB3" w14:textId="4F8D40BE" w:rsidR="00BE5C62" w:rsidRPr="00E827D8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E827D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HALLAZGOS DE AUDITORÍA</w:t>
            </w:r>
          </w:p>
        </w:tc>
      </w:tr>
      <w:tr w:rsidR="00BE5C62" w:rsidRPr="00E827D8" w14:paraId="44B8D842" w14:textId="52A5CCD1" w:rsidTr="005F28D2">
        <w:tc>
          <w:tcPr>
            <w:tcW w:w="2494" w:type="dxa"/>
            <w:shd w:val="clear" w:color="auto" w:fill="B0142B"/>
            <w:vAlign w:val="center"/>
          </w:tcPr>
          <w:p w14:paraId="7A207000" w14:textId="70684615" w:rsidR="00BE5C62" w:rsidRPr="00E827D8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E827D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PROCESO</w:t>
            </w:r>
          </w:p>
        </w:tc>
        <w:tc>
          <w:tcPr>
            <w:tcW w:w="1340" w:type="dxa"/>
            <w:shd w:val="clear" w:color="auto" w:fill="B0142B"/>
            <w:vAlign w:val="center"/>
          </w:tcPr>
          <w:p w14:paraId="4975BBF7" w14:textId="41AB7964" w:rsidR="00BE5C62" w:rsidRPr="00E827D8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E827D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SISTEMA DE GESTIÓN</w:t>
            </w:r>
          </w:p>
        </w:tc>
        <w:tc>
          <w:tcPr>
            <w:tcW w:w="2262" w:type="dxa"/>
            <w:shd w:val="clear" w:color="auto" w:fill="B0142B"/>
            <w:vAlign w:val="center"/>
          </w:tcPr>
          <w:p w14:paraId="5F879617" w14:textId="670B6F34" w:rsidR="00BE5C62" w:rsidRPr="00E827D8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E827D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TIPO DE HALLAZGO</w:t>
            </w:r>
          </w:p>
        </w:tc>
        <w:tc>
          <w:tcPr>
            <w:tcW w:w="8788" w:type="dxa"/>
            <w:shd w:val="clear" w:color="auto" w:fill="B0142B"/>
            <w:vAlign w:val="center"/>
          </w:tcPr>
          <w:p w14:paraId="3DAF5541" w14:textId="50F8411C" w:rsidR="00BE5C62" w:rsidRPr="00E827D8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E827D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HALLAZGO</w:t>
            </w:r>
          </w:p>
        </w:tc>
      </w:tr>
      <w:tr w:rsidR="00BE5C62" w:rsidRPr="00E827D8" w14:paraId="04722A17" w14:textId="2474609E" w:rsidTr="00BE5C62">
        <w:tc>
          <w:tcPr>
            <w:tcW w:w="2494" w:type="dxa"/>
            <w:vMerge w:val="restart"/>
            <w:vAlign w:val="center"/>
          </w:tcPr>
          <w:p w14:paraId="024D3A8A" w14:textId="3E392864" w:rsidR="00BE5C62" w:rsidRPr="00F16A16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40" w:type="dxa"/>
            <w:vMerge w:val="restart"/>
            <w:vAlign w:val="center"/>
          </w:tcPr>
          <w:p w14:paraId="67CB7C73" w14:textId="14E55D4E" w:rsidR="00BE5C62" w:rsidRPr="00F16A16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2" w:type="dxa"/>
            <w:vAlign w:val="center"/>
          </w:tcPr>
          <w:p w14:paraId="1F7F7A5C" w14:textId="3099BC9B" w:rsidR="00BE5C62" w:rsidRPr="00F16A16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788" w:type="dxa"/>
            <w:vAlign w:val="center"/>
          </w:tcPr>
          <w:p w14:paraId="1FAB6631" w14:textId="5A7E0BDB" w:rsidR="008D1090" w:rsidRPr="00E827D8" w:rsidRDefault="008D1090" w:rsidP="00F75F42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5C62" w:rsidRPr="00E827D8" w14:paraId="7F85647A" w14:textId="446AB356" w:rsidTr="00BE5C62">
        <w:tc>
          <w:tcPr>
            <w:tcW w:w="2494" w:type="dxa"/>
            <w:vMerge/>
            <w:vAlign w:val="center"/>
          </w:tcPr>
          <w:p w14:paraId="487A7518" w14:textId="77777777" w:rsidR="00BE5C62" w:rsidRPr="00F16A16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40" w:type="dxa"/>
            <w:vMerge/>
            <w:vAlign w:val="center"/>
          </w:tcPr>
          <w:p w14:paraId="1CEB0757" w14:textId="77777777" w:rsidR="00BE5C62" w:rsidRPr="00F16A16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2" w:type="dxa"/>
            <w:vAlign w:val="center"/>
          </w:tcPr>
          <w:p w14:paraId="2B21BF3A" w14:textId="31CF60DE" w:rsidR="00BE5C62" w:rsidRPr="00F16A16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788" w:type="dxa"/>
            <w:vAlign w:val="center"/>
          </w:tcPr>
          <w:p w14:paraId="4C6ECA73" w14:textId="2C63BA01" w:rsidR="00B84045" w:rsidRPr="00E827D8" w:rsidRDefault="00B84045" w:rsidP="00271838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5C62" w:rsidRPr="00E827D8" w14:paraId="3B64A8BB" w14:textId="1D23FF5E" w:rsidTr="00BE5C62">
        <w:tc>
          <w:tcPr>
            <w:tcW w:w="2494" w:type="dxa"/>
            <w:vMerge/>
            <w:vAlign w:val="center"/>
          </w:tcPr>
          <w:p w14:paraId="3B6C8E49" w14:textId="77777777" w:rsidR="00BE5C62" w:rsidRPr="00F16A16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40" w:type="dxa"/>
            <w:vMerge/>
            <w:vAlign w:val="center"/>
          </w:tcPr>
          <w:p w14:paraId="4E9B6AFF" w14:textId="77777777" w:rsidR="00BE5C62" w:rsidRPr="00F16A16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2" w:type="dxa"/>
            <w:vAlign w:val="center"/>
          </w:tcPr>
          <w:p w14:paraId="0E635E13" w14:textId="13FC247B" w:rsidR="00BE5C62" w:rsidRPr="00F16A16" w:rsidRDefault="00BE5C62" w:rsidP="00BE5C62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788" w:type="dxa"/>
            <w:vAlign w:val="center"/>
          </w:tcPr>
          <w:p w14:paraId="09087552" w14:textId="1B4A7F23" w:rsidR="00BE5C62" w:rsidRPr="00E827D8" w:rsidRDefault="00BE5C62" w:rsidP="00271838">
            <w:pPr>
              <w:pStyle w:val="Standard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537B2ED" w14:textId="2DDA7D33" w:rsidR="00064589" w:rsidRPr="00E827D8" w:rsidRDefault="00064589" w:rsidP="006348FE">
      <w:pPr>
        <w:pStyle w:val="Standard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4884" w:type="dxa"/>
        <w:tblInd w:w="-147" w:type="dxa"/>
        <w:tblLook w:val="04A0" w:firstRow="1" w:lastRow="0" w:firstColumn="1" w:lastColumn="0" w:noHBand="0" w:noVBand="1"/>
      </w:tblPr>
      <w:tblGrid>
        <w:gridCol w:w="14884"/>
      </w:tblGrid>
      <w:tr w:rsidR="00041FC4" w:rsidRPr="00E827D8" w14:paraId="1D92394C" w14:textId="77777777" w:rsidTr="007669E3">
        <w:tc>
          <w:tcPr>
            <w:tcW w:w="14884" w:type="dxa"/>
            <w:shd w:val="clear" w:color="auto" w:fill="B0142B"/>
          </w:tcPr>
          <w:p w14:paraId="07D8A72E" w14:textId="674D0F57" w:rsidR="00041FC4" w:rsidRPr="00E827D8" w:rsidRDefault="00041FC4" w:rsidP="007669E3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E827D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TEMAS EVALUADOS EN LA AUDITORIA INTERNA</w:t>
            </w:r>
          </w:p>
        </w:tc>
      </w:tr>
      <w:tr w:rsidR="00041FC4" w:rsidRPr="00E827D8" w14:paraId="30D66C2E" w14:textId="77777777" w:rsidTr="007669E3">
        <w:tc>
          <w:tcPr>
            <w:tcW w:w="14884" w:type="dxa"/>
            <w:vAlign w:val="center"/>
          </w:tcPr>
          <w:p w14:paraId="0DACEB2F" w14:textId="77777777" w:rsidR="00041FC4" w:rsidRPr="00E827D8" w:rsidRDefault="00041FC4" w:rsidP="007669E3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DC723FF" w14:textId="77777777" w:rsidR="00041FC4" w:rsidRPr="00E827D8" w:rsidRDefault="00041FC4" w:rsidP="007669E3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BBCB0C6" w14:textId="77777777" w:rsidR="00041FC4" w:rsidRPr="00E827D8" w:rsidRDefault="00041FC4" w:rsidP="007669E3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827D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079310E3" w14:textId="77777777" w:rsidR="00041FC4" w:rsidRPr="00E827D8" w:rsidRDefault="00041FC4" w:rsidP="006348FE">
      <w:pPr>
        <w:pStyle w:val="Standard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4884" w:type="dxa"/>
        <w:tblInd w:w="-147" w:type="dxa"/>
        <w:tblLook w:val="04A0" w:firstRow="1" w:lastRow="0" w:firstColumn="1" w:lastColumn="0" w:noHBand="0" w:noVBand="1"/>
      </w:tblPr>
      <w:tblGrid>
        <w:gridCol w:w="14884"/>
      </w:tblGrid>
      <w:tr w:rsidR="00BE4547" w:rsidRPr="00E827D8" w14:paraId="65665335" w14:textId="77777777" w:rsidTr="00BE4547">
        <w:tc>
          <w:tcPr>
            <w:tcW w:w="14884" w:type="dxa"/>
            <w:shd w:val="clear" w:color="auto" w:fill="B0142B"/>
          </w:tcPr>
          <w:p w14:paraId="2B1BD27A" w14:textId="1F4FE16B" w:rsidR="00400AC2" w:rsidRPr="00E827D8" w:rsidRDefault="00400AC2" w:rsidP="00400AC2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</w:pPr>
            <w:r w:rsidRPr="00E827D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CONCLUSIONES DE LA AUDITORÍA INTERNA</w:t>
            </w:r>
          </w:p>
        </w:tc>
      </w:tr>
      <w:tr w:rsidR="00400AC2" w:rsidRPr="00E827D8" w14:paraId="1F19007A" w14:textId="77777777" w:rsidTr="00400AC2">
        <w:tc>
          <w:tcPr>
            <w:tcW w:w="14884" w:type="dxa"/>
            <w:vAlign w:val="center"/>
          </w:tcPr>
          <w:p w14:paraId="4F16CF07" w14:textId="77777777" w:rsidR="00271838" w:rsidRPr="00E827D8" w:rsidRDefault="00271838" w:rsidP="00CE31A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C12BA9" w14:textId="77777777" w:rsidR="00271838" w:rsidRPr="00E827D8" w:rsidRDefault="00271838" w:rsidP="00CE31A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192FDA2" w14:textId="0F97205C" w:rsidR="008A2161" w:rsidRPr="00E827D8" w:rsidRDefault="008A2161" w:rsidP="00CE31AF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827D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1B88EDA2" w14:textId="7F281826" w:rsidR="00400AC2" w:rsidRPr="00E827D8" w:rsidRDefault="00400AC2" w:rsidP="006348FE">
      <w:pPr>
        <w:pStyle w:val="Standard"/>
        <w:rPr>
          <w:rFonts w:ascii="Arial" w:hAnsi="Arial" w:cs="Arial"/>
          <w:sz w:val="20"/>
          <w:szCs w:val="20"/>
        </w:rPr>
      </w:pPr>
    </w:p>
    <w:tbl>
      <w:tblPr>
        <w:tblStyle w:val="Tablaconcuadrcula1"/>
        <w:tblW w:w="14854" w:type="dxa"/>
        <w:tblInd w:w="-117" w:type="dxa"/>
        <w:tblLook w:val="04A0" w:firstRow="1" w:lastRow="0" w:firstColumn="1" w:lastColumn="0" w:noHBand="0" w:noVBand="1"/>
      </w:tblPr>
      <w:tblGrid>
        <w:gridCol w:w="1672"/>
        <w:gridCol w:w="5244"/>
        <w:gridCol w:w="1559"/>
        <w:gridCol w:w="6379"/>
      </w:tblGrid>
      <w:tr w:rsidR="00400AC2" w:rsidRPr="00E827D8" w14:paraId="5C1600A5" w14:textId="77777777" w:rsidTr="00BE4547">
        <w:tc>
          <w:tcPr>
            <w:tcW w:w="1672" w:type="dxa"/>
            <w:shd w:val="clear" w:color="auto" w:fill="B0142B"/>
          </w:tcPr>
          <w:p w14:paraId="37EC16B6" w14:textId="77777777" w:rsidR="00400AC2" w:rsidRPr="00E827D8" w:rsidRDefault="00400AC2" w:rsidP="00400AC2">
            <w:pPr>
              <w:widowControl/>
              <w:spacing w:after="0" w:line="240" w:lineRule="auto"/>
              <w:ind w:right="-267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 w:eastAsia="zh-CN" w:bidi="ar-SA"/>
              </w:rPr>
            </w:pPr>
            <w:r w:rsidRPr="00E827D8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 w:eastAsia="zh-CN" w:bidi="ar-SA"/>
              </w:rPr>
              <w:t xml:space="preserve">    </w:t>
            </w:r>
            <w:r w:rsidRPr="00E827D8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  <w:lang w:val="es-ES" w:eastAsia="zh-CN" w:bidi="ar-SA"/>
              </w:rPr>
              <w:t>ELABORÓ</w:t>
            </w:r>
          </w:p>
        </w:tc>
        <w:tc>
          <w:tcPr>
            <w:tcW w:w="5244" w:type="dxa"/>
          </w:tcPr>
          <w:p w14:paraId="05E97BB6" w14:textId="77777777" w:rsidR="00400AC2" w:rsidRPr="00E827D8" w:rsidRDefault="00400AC2" w:rsidP="00400AC2">
            <w:pPr>
              <w:widowControl/>
              <w:spacing w:after="0" w:line="240" w:lineRule="auto"/>
              <w:ind w:right="-267"/>
              <w:jc w:val="center"/>
              <w:rPr>
                <w:rFonts w:ascii="Arial" w:eastAsia="Times New Roman" w:hAnsi="Arial" w:cs="Arial"/>
                <w:sz w:val="20"/>
                <w:szCs w:val="20"/>
                <w:lang w:val="es-ES" w:eastAsia="zh-CN" w:bidi="ar-SA"/>
              </w:rPr>
            </w:pPr>
          </w:p>
          <w:p w14:paraId="773014D0" w14:textId="01B13276" w:rsidR="00041FC4" w:rsidRPr="00E827D8" w:rsidRDefault="00041FC4" w:rsidP="00400AC2">
            <w:pPr>
              <w:widowControl/>
              <w:spacing w:after="0" w:line="240" w:lineRule="auto"/>
              <w:ind w:right="-267"/>
              <w:jc w:val="center"/>
              <w:rPr>
                <w:rFonts w:ascii="Arial" w:eastAsia="Times New Roman" w:hAnsi="Arial" w:cs="Arial"/>
                <w:sz w:val="20"/>
                <w:szCs w:val="20"/>
                <w:lang w:val="es-ES" w:eastAsia="zh-CN" w:bidi="ar-SA"/>
              </w:rPr>
            </w:pPr>
          </w:p>
        </w:tc>
        <w:tc>
          <w:tcPr>
            <w:tcW w:w="1559" w:type="dxa"/>
            <w:shd w:val="clear" w:color="auto" w:fill="B0142B"/>
          </w:tcPr>
          <w:p w14:paraId="0A9B6175" w14:textId="77777777" w:rsidR="00400AC2" w:rsidRPr="00E827D8" w:rsidRDefault="00400AC2" w:rsidP="00400AC2">
            <w:pPr>
              <w:widowControl/>
              <w:spacing w:after="0" w:line="240" w:lineRule="auto"/>
              <w:ind w:right="-267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 w:eastAsia="zh-CN" w:bidi="ar-SA"/>
              </w:rPr>
            </w:pPr>
            <w:r w:rsidRPr="00E827D8">
              <w:rPr>
                <w:rFonts w:ascii="Arial" w:eastAsia="Times New Roman" w:hAnsi="Arial" w:cs="Arial"/>
                <w:sz w:val="20"/>
                <w:szCs w:val="20"/>
                <w:lang w:val="es-ES" w:eastAsia="zh-CN" w:bidi="ar-SA"/>
              </w:rPr>
              <w:t xml:space="preserve">     </w:t>
            </w:r>
            <w:r w:rsidRPr="00E827D8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  <w:lang w:val="es-ES" w:eastAsia="zh-CN" w:bidi="ar-SA"/>
              </w:rPr>
              <w:t>APROBÓ</w:t>
            </w:r>
          </w:p>
        </w:tc>
        <w:tc>
          <w:tcPr>
            <w:tcW w:w="6379" w:type="dxa"/>
          </w:tcPr>
          <w:p w14:paraId="05F67C94" w14:textId="4B64C10D" w:rsidR="00400AC2" w:rsidRPr="00E827D8" w:rsidRDefault="00400AC2" w:rsidP="00167DF1">
            <w:pPr>
              <w:widowControl/>
              <w:spacing w:after="0" w:line="240" w:lineRule="auto"/>
              <w:ind w:left="-110" w:right="-267"/>
              <w:jc w:val="center"/>
              <w:rPr>
                <w:rFonts w:ascii="Arial" w:eastAsia="Times New Roman" w:hAnsi="Arial" w:cs="Arial"/>
                <w:sz w:val="20"/>
                <w:szCs w:val="20"/>
                <w:lang w:val="es-ES" w:eastAsia="zh-CN" w:bidi="ar-SA"/>
              </w:rPr>
            </w:pPr>
          </w:p>
        </w:tc>
      </w:tr>
    </w:tbl>
    <w:p w14:paraId="5323B3B3" w14:textId="77777777" w:rsidR="00400AC2" w:rsidRPr="00E827D8" w:rsidRDefault="00400AC2" w:rsidP="00400AC2">
      <w:pPr>
        <w:widowControl/>
        <w:spacing w:after="0" w:line="240" w:lineRule="auto"/>
        <w:ind w:left="-117" w:right="-267"/>
        <w:rPr>
          <w:rFonts w:ascii="Arial" w:eastAsia="Times New Roman" w:hAnsi="Arial" w:cs="Arial"/>
          <w:sz w:val="20"/>
          <w:szCs w:val="20"/>
          <w:lang w:val="es-ES" w:eastAsia="zh-CN" w:bidi="ar-SA"/>
        </w:rPr>
      </w:pPr>
    </w:p>
    <w:p w14:paraId="403359F9" w14:textId="77777777" w:rsidR="00400AC2" w:rsidRPr="00E827D8" w:rsidRDefault="00400AC2" w:rsidP="006348FE">
      <w:pPr>
        <w:pStyle w:val="Standard"/>
        <w:rPr>
          <w:rFonts w:ascii="Arial" w:hAnsi="Arial" w:cs="Arial"/>
          <w:sz w:val="20"/>
          <w:szCs w:val="20"/>
        </w:rPr>
      </w:pPr>
    </w:p>
    <w:sectPr w:rsidR="00400AC2" w:rsidRPr="00E827D8" w:rsidSect="0032114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1134" w:right="1134" w:bottom="1147" w:left="851" w:header="680" w:footer="60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E008EB" w14:textId="77777777" w:rsidR="00852A56" w:rsidRDefault="00852A56">
      <w:pPr>
        <w:spacing w:after="0" w:line="240" w:lineRule="auto"/>
      </w:pPr>
      <w:r>
        <w:separator/>
      </w:r>
    </w:p>
  </w:endnote>
  <w:endnote w:type="continuationSeparator" w:id="0">
    <w:p w14:paraId="12F0467F" w14:textId="77777777" w:rsidR="00852A56" w:rsidRDefault="00852A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enSymbol">
    <w:altName w:val="Courier New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B4CABC" w14:textId="77777777" w:rsidR="00C912FF" w:rsidRDefault="00C912F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B98454" w14:textId="77777777" w:rsidR="00FA22F7" w:rsidRPr="00FA22F7" w:rsidRDefault="00B05C90">
    <w:pPr>
      <w:pStyle w:val="Piedepgina"/>
      <w:tabs>
        <w:tab w:val="clear" w:pos="4252"/>
        <w:tab w:val="clear" w:pos="8504"/>
      </w:tabs>
      <w:ind w:left="-122" w:right="-209"/>
      <w:jc w:val="center"/>
      <w:rPr>
        <w:rFonts w:ascii="Arial" w:hAnsi="Arial" w:cs="Arial"/>
        <w:sz w:val="18"/>
      </w:rPr>
    </w:pPr>
    <w:r>
      <w:rPr>
        <w:rFonts w:ascii="Arial" w:hAnsi="Arial" w:cs="Arial"/>
        <w:sz w:val="18"/>
      </w:rPr>
      <w:t>Vigilada Mine</w:t>
    </w:r>
    <w:r w:rsidR="00FA22F7" w:rsidRPr="00FA22F7">
      <w:rPr>
        <w:rFonts w:ascii="Arial" w:hAnsi="Arial" w:cs="Arial"/>
        <w:sz w:val="18"/>
      </w:rPr>
      <w:t>ducación</w:t>
    </w:r>
  </w:p>
  <w:p w14:paraId="40166747" w14:textId="77777777" w:rsidR="006232DC" w:rsidRPr="00FA22F7" w:rsidRDefault="006232DC">
    <w:pPr>
      <w:pStyle w:val="Piedepgina"/>
      <w:tabs>
        <w:tab w:val="clear" w:pos="4252"/>
        <w:tab w:val="clear" w:pos="8504"/>
      </w:tabs>
      <w:ind w:left="-122" w:right="-209"/>
      <w:jc w:val="center"/>
      <w:rPr>
        <w:rFonts w:ascii="Arial" w:hAnsi="Arial" w:cs="Arial"/>
      </w:rPr>
    </w:pPr>
    <w:r w:rsidRPr="00FA22F7">
      <w:rPr>
        <w:rFonts w:ascii="Arial" w:hAnsi="Arial" w:cs="Arial"/>
        <w:sz w:val="18"/>
      </w:rPr>
      <w:t xml:space="preserve">La versión vigente y controlada de este documento, solo podrá ser consultada a través del sitio web Institucional  </w:t>
    </w:r>
    <w:hyperlink r:id="rId1" w:history="1">
      <w:r w:rsidRPr="00FA22F7">
        <w:rPr>
          <w:rFonts w:ascii="Arial" w:hAnsi="Arial" w:cs="Arial"/>
          <w:sz w:val="18"/>
        </w:rPr>
        <w:t>www.usco.edu.co</w:t>
      </w:r>
    </w:hyperlink>
    <w:r w:rsidRPr="00FA22F7">
      <w:rPr>
        <w:rFonts w:ascii="Arial" w:hAnsi="Arial" w:cs="Arial"/>
        <w:sz w:val="18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E298AB" w14:textId="77777777" w:rsidR="00C912FF" w:rsidRDefault="00C912F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8C3D6A" w14:textId="77777777" w:rsidR="00852A56" w:rsidRDefault="00852A56" w:rsidP="00344D20">
      <w:pPr>
        <w:spacing w:after="0" w:line="240" w:lineRule="auto"/>
        <w:jc w:val="center"/>
      </w:pPr>
    </w:p>
  </w:footnote>
  <w:footnote w:type="continuationSeparator" w:id="0">
    <w:p w14:paraId="04F2FDD9" w14:textId="77777777" w:rsidR="00852A56" w:rsidRDefault="00852A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1415C2" w14:textId="77777777" w:rsidR="00C912FF" w:rsidRDefault="00C912FF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B24DE2" w14:textId="77777777" w:rsidR="006232DC" w:rsidRDefault="006232DC">
    <w:pPr>
      <w:pStyle w:val="Encabezado"/>
      <w:rPr>
        <w:sz w:val="6"/>
        <w:szCs w:val="6"/>
      </w:rPr>
    </w:pPr>
  </w:p>
  <w:tbl>
    <w:tblPr>
      <w:tblW w:w="14233" w:type="dxa"/>
      <w:tblInd w:w="-171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535"/>
      <w:gridCol w:w="3157"/>
      <w:gridCol w:w="1824"/>
      <w:gridCol w:w="1560"/>
      <w:gridCol w:w="1701"/>
      <w:gridCol w:w="1701"/>
      <w:gridCol w:w="1559"/>
      <w:gridCol w:w="1196"/>
    </w:tblGrid>
    <w:tr w:rsidR="006232DC" w14:paraId="5935DEB3" w14:textId="77777777" w:rsidTr="000A39B0">
      <w:trPr>
        <w:trHeight w:val="271"/>
      </w:trPr>
      <w:tc>
        <w:tcPr>
          <w:tcW w:w="153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162D3A2" w14:textId="77777777" w:rsidR="006232DC" w:rsidRDefault="00FA22F7" w:rsidP="000A39B0">
          <w:pPr>
            <w:tabs>
              <w:tab w:val="left" w:pos="1365"/>
            </w:tabs>
            <w:spacing w:after="0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34A1D5DF" wp14:editId="327E30AE">
                <wp:extent cx="656590" cy="668132"/>
                <wp:effectExtent l="0" t="0" r="0" b="0"/>
                <wp:docPr id="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57672" cy="66923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943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5DC37F" w14:textId="77777777" w:rsidR="00FA22F7" w:rsidRPr="00FA22F7" w:rsidRDefault="00FA22F7" w:rsidP="00911AA4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FA22F7">
            <w:rPr>
              <w:rFonts w:ascii="Arial" w:hAnsi="Arial" w:cs="Arial"/>
              <w:b/>
              <w:color w:val="FFFFFF" w:themeColor="background1"/>
            </w:rPr>
            <w:t>UNIVERSISDAD SURCOLOMBIANA</w:t>
          </w:r>
        </w:p>
        <w:p w14:paraId="2321AA38" w14:textId="729A23E6" w:rsidR="006232DC" w:rsidRDefault="006232DC" w:rsidP="00911AA4">
          <w:pPr>
            <w:spacing w:after="0" w:line="240" w:lineRule="auto"/>
            <w:jc w:val="center"/>
            <w:rPr>
              <w:rFonts w:ascii="Arial" w:hAnsi="Arial" w:cs="Arial"/>
              <w:b/>
            </w:rPr>
          </w:pPr>
          <w:r w:rsidRPr="00FA22F7">
            <w:rPr>
              <w:rFonts w:ascii="Arial" w:hAnsi="Arial" w:cs="Arial"/>
              <w:b/>
              <w:color w:val="FFFFFF" w:themeColor="background1"/>
            </w:rPr>
            <w:t>GESTIÓN DE</w:t>
          </w:r>
          <w:r w:rsidR="00BE4547">
            <w:rPr>
              <w:rFonts w:ascii="Arial" w:hAnsi="Arial" w:cs="Arial"/>
              <w:b/>
              <w:color w:val="FFFFFF" w:themeColor="background1"/>
            </w:rPr>
            <w:t xml:space="preserve"> LA</w:t>
          </w:r>
          <w:r w:rsidRPr="00FA22F7">
            <w:rPr>
              <w:rFonts w:ascii="Arial" w:hAnsi="Arial" w:cs="Arial"/>
              <w:b/>
              <w:color w:val="FFFFFF" w:themeColor="background1"/>
            </w:rPr>
            <w:t xml:space="preserve"> CALIDAD</w:t>
          </w:r>
        </w:p>
      </w:tc>
      <w:tc>
        <w:tcPr>
          <w:tcW w:w="2755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D8BD9F8" w14:textId="3D207353" w:rsidR="006232DC" w:rsidRPr="006F44F5" w:rsidRDefault="00C912FF" w:rsidP="00FA22F7">
          <w:pPr>
            <w:spacing w:after="0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20F5018F" wp14:editId="72498C95">
                <wp:extent cx="1612265" cy="552450"/>
                <wp:effectExtent l="0" t="0" r="6985" b="0"/>
                <wp:docPr id="6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226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  <w:r w:rsidR="00B534B4">
            <w:rPr>
              <w:noProof/>
              <w:lang w:eastAsia="es-CO" w:bidi="ar-SA"/>
            </w:rPr>
            <w:drawing>
              <wp:anchor distT="0" distB="0" distL="114300" distR="114300" simplePos="0" relativeHeight="251664384" behindDoc="1" locked="0" layoutInCell="1" allowOverlap="1" wp14:anchorId="34EB88E1" wp14:editId="7E68660A">
                <wp:simplePos x="0" y="0"/>
                <wp:positionH relativeFrom="column">
                  <wp:posOffset>5945505</wp:posOffset>
                </wp:positionH>
                <wp:positionV relativeFrom="paragraph">
                  <wp:posOffset>621030</wp:posOffset>
                </wp:positionV>
                <wp:extent cx="1164590" cy="454660"/>
                <wp:effectExtent l="0" t="0" r="0" b="2540"/>
                <wp:wrapNone/>
                <wp:docPr id="4" name="gráficos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ráficos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64590" cy="454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B534B4">
            <w:rPr>
              <w:noProof/>
              <w:lang w:eastAsia="es-CO" w:bidi="ar-SA"/>
            </w:rPr>
            <w:drawing>
              <wp:anchor distT="0" distB="0" distL="114300" distR="114300" simplePos="0" relativeHeight="251650048" behindDoc="1" locked="0" layoutInCell="1" allowOverlap="1" wp14:anchorId="495A5470" wp14:editId="29661F09">
                <wp:simplePos x="0" y="0"/>
                <wp:positionH relativeFrom="column">
                  <wp:posOffset>6026785</wp:posOffset>
                </wp:positionH>
                <wp:positionV relativeFrom="paragraph">
                  <wp:posOffset>545465</wp:posOffset>
                </wp:positionV>
                <wp:extent cx="1527810" cy="706120"/>
                <wp:effectExtent l="0" t="0" r="0" b="0"/>
                <wp:wrapNone/>
                <wp:docPr id="2" name="gráficos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ráficos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27810" cy="706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B534B4">
            <w:rPr>
              <w:noProof/>
              <w:lang w:eastAsia="es-CO" w:bidi="ar-SA"/>
            </w:rPr>
            <w:drawing>
              <wp:anchor distT="0" distB="0" distL="114300" distR="114300" simplePos="0" relativeHeight="251678720" behindDoc="1" locked="0" layoutInCell="1" allowOverlap="1" wp14:anchorId="4DC167A6" wp14:editId="0FB21ACF">
                <wp:simplePos x="0" y="0"/>
                <wp:positionH relativeFrom="column">
                  <wp:posOffset>5945505</wp:posOffset>
                </wp:positionH>
                <wp:positionV relativeFrom="paragraph">
                  <wp:posOffset>621030</wp:posOffset>
                </wp:positionV>
                <wp:extent cx="1164590" cy="454660"/>
                <wp:effectExtent l="0" t="0" r="0" b="2540"/>
                <wp:wrapNone/>
                <wp:docPr id="5" name="gráficos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ráficos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64590" cy="454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6232DC" w14:paraId="1B53713D" w14:textId="77777777" w:rsidTr="000A39B0">
      <w:trPr>
        <w:trHeight w:val="509"/>
      </w:trPr>
      <w:tc>
        <w:tcPr>
          <w:tcW w:w="153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2AD708B" w14:textId="77777777" w:rsidR="006232DC" w:rsidRDefault="006232DC">
          <w:pPr>
            <w:spacing w:after="0" w:line="240" w:lineRule="auto"/>
            <w:rPr>
              <w:rFonts w:ascii="Times New Roman" w:hAnsi="Times New Roman" w:cs="Mangal"/>
              <w:sz w:val="24"/>
              <w:szCs w:val="24"/>
              <w:lang w:eastAsia="zh-CN"/>
            </w:rPr>
          </w:pPr>
        </w:p>
      </w:tc>
      <w:tc>
        <w:tcPr>
          <w:tcW w:w="9943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C32D1B" w14:textId="77777777" w:rsidR="006232DC" w:rsidRDefault="006232DC" w:rsidP="000A39B0">
          <w:pPr>
            <w:pStyle w:val="Encabezado"/>
            <w:spacing w:line="240" w:lineRule="atLeast"/>
            <w:jc w:val="center"/>
            <w:rPr>
              <w:rFonts w:ascii="Arial" w:hAnsi="Arial" w:cs="Arial"/>
              <w:b/>
            </w:rPr>
          </w:pPr>
          <w:r w:rsidRPr="007877E4">
            <w:rPr>
              <w:rFonts w:ascii="Arial" w:hAnsi="Arial" w:cs="Arial"/>
              <w:b/>
            </w:rPr>
            <w:t xml:space="preserve">INFORME </w:t>
          </w:r>
          <w:r w:rsidR="008B7464">
            <w:rPr>
              <w:rFonts w:ascii="Arial" w:hAnsi="Arial" w:cs="Arial"/>
              <w:b/>
            </w:rPr>
            <w:t xml:space="preserve">DE AUDITORIA INTERNA </w:t>
          </w:r>
          <w:r w:rsidR="000A39B0">
            <w:rPr>
              <w:rFonts w:ascii="Arial" w:hAnsi="Arial" w:cs="Arial"/>
              <w:b/>
            </w:rPr>
            <w:t>DE LOS SISTEMAS DE GESTIÓN</w:t>
          </w:r>
        </w:p>
      </w:tc>
      <w:tc>
        <w:tcPr>
          <w:tcW w:w="2755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A64FE3" w14:textId="77777777" w:rsidR="006232DC" w:rsidRDefault="006232DC">
          <w:pPr>
            <w:spacing w:after="0" w:line="240" w:lineRule="auto"/>
            <w:rPr>
              <w:rFonts w:ascii="Times New Roman" w:hAnsi="Times New Roman" w:cs="Mangal"/>
              <w:sz w:val="24"/>
              <w:szCs w:val="24"/>
              <w:lang w:eastAsia="zh-CN"/>
            </w:rPr>
          </w:pPr>
        </w:p>
      </w:tc>
    </w:tr>
    <w:tr w:rsidR="006232DC" w14:paraId="1F345039" w14:textId="77777777" w:rsidTr="000A39B0">
      <w:trPr>
        <w:trHeight w:val="173"/>
      </w:trPr>
      <w:tc>
        <w:tcPr>
          <w:tcW w:w="153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B2BE65B" w14:textId="77777777" w:rsidR="006232DC" w:rsidRPr="00911AA4" w:rsidRDefault="006232DC">
          <w:pPr>
            <w:pStyle w:val="Heading"/>
            <w:spacing w:line="240" w:lineRule="atLeast"/>
            <w:rPr>
              <w:sz w:val="20"/>
              <w:szCs w:val="20"/>
            </w:rPr>
          </w:pPr>
          <w:r w:rsidRPr="00FA22F7">
            <w:rPr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315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312FEA" w14:textId="77777777" w:rsidR="006232DC" w:rsidRPr="00911AA4" w:rsidRDefault="006232DC">
          <w:pPr>
            <w:pStyle w:val="Heading"/>
            <w:spacing w:line="240" w:lineRule="atLeast"/>
            <w:rPr>
              <w:sz w:val="20"/>
              <w:szCs w:val="20"/>
            </w:rPr>
          </w:pPr>
          <w:r w:rsidRPr="00911AA4">
            <w:rPr>
              <w:sz w:val="20"/>
              <w:szCs w:val="20"/>
            </w:rPr>
            <w:t>EV-CAL-FO-16</w:t>
          </w:r>
        </w:p>
      </w:tc>
      <w:tc>
        <w:tcPr>
          <w:tcW w:w="182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007EB6B" w14:textId="77777777" w:rsidR="006232DC" w:rsidRPr="00911AA4" w:rsidRDefault="006232DC">
          <w:pPr>
            <w:pStyle w:val="Heading"/>
            <w:spacing w:line="240" w:lineRule="atLeast"/>
            <w:rPr>
              <w:sz w:val="20"/>
              <w:szCs w:val="20"/>
            </w:rPr>
          </w:pPr>
          <w:r w:rsidRPr="00FA22F7">
            <w:rPr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56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ADF1F52" w14:textId="261A0B45" w:rsidR="006232DC" w:rsidRPr="00911AA4" w:rsidRDefault="00041FC4">
          <w:pPr>
            <w:pStyle w:val="Heading"/>
            <w:spacing w:line="240" w:lineRule="atLeast"/>
            <w:rPr>
              <w:sz w:val="20"/>
              <w:szCs w:val="20"/>
            </w:rPr>
          </w:pPr>
          <w:r>
            <w:rPr>
              <w:sz w:val="20"/>
              <w:szCs w:val="20"/>
            </w:rPr>
            <w:t>8</w:t>
          </w:r>
        </w:p>
      </w:tc>
      <w:tc>
        <w:tcPr>
          <w:tcW w:w="170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C15025" w14:textId="77777777" w:rsidR="006232DC" w:rsidRPr="00911AA4" w:rsidRDefault="006232DC">
          <w:pPr>
            <w:pStyle w:val="Heading"/>
            <w:spacing w:line="240" w:lineRule="atLeast"/>
            <w:rPr>
              <w:sz w:val="20"/>
              <w:szCs w:val="20"/>
            </w:rPr>
          </w:pPr>
          <w:r w:rsidRPr="00FA22F7">
            <w:rPr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70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2CA6F6" w14:textId="6FBF3A93" w:rsidR="006232DC" w:rsidRPr="00911AA4" w:rsidRDefault="00041FC4">
          <w:pPr>
            <w:pStyle w:val="Heading"/>
            <w:spacing w:line="240" w:lineRule="atLeast"/>
            <w:rPr>
              <w:sz w:val="20"/>
              <w:szCs w:val="20"/>
            </w:rPr>
          </w:pPr>
          <w:r>
            <w:rPr>
              <w:sz w:val="20"/>
              <w:szCs w:val="20"/>
            </w:rPr>
            <w:t>2022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0DE73D" w14:textId="77777777" w:rsidR="006232DC" w:rsidRPr="00911AA4" w:rsidRDefault="006232DC">
          <w:pPr>
            <w:pStyle w:val="Heading"/>
            <w:spacing w:line="240" w:lineRule="atLeast"/>
            <w:rPr>
              <w:sz w:val="20"/>
              <w:szCs w:val="20"/>
            </w:rPr>
          </w:pPr>
          <w:r w:rsidRPr="00FA22F7">
            <w:rPr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9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6CC7A8" w14:textId="4AAAC71F" w:rsidR="006232DC" w:rsidRPr="00911AA4" w:rsidRDefault="006232DC">
          <w:pPr>
            <w:pStyle w:val="Heading"/>
            <w:spacing w:line="240" w:lineRule="atLeast"/>
            <w:rPr>
              <w:sz w:val="20"/>
              <w:szCs w:val="20"/>
            </w:rPr>
          </w:pPr>
          <w:r w:rsidRPr="00911AA4">
            <w:rPr>
              <w:sz w:val="20"/>
              <w:szCs w:val="20"/>
            </w:rPr>
            <w:fldChar w:fldCharType="begin"/>
          </w:r>
          <w:r w:rsidRPr="00911AA4">
            <w:rPr>
              <w:sz w:val="20"/>
              <w:szCs w:val="20"/>
            </w:rPr>
            <w:instrText xml:space="preserve"> PAGE </w:instrText>
          </w:r>
          <w:r w:rsidRPr="00911AA4">
            <w:rPr>
              <w:sz w:val="20"/>
              <w:szCs w:val="20"/>
            </w:rPr>
            <w:fldChar w:fldCharType="separate"/>
          </w:r>
          <w:r w:rsidR="008E2DA1">
            <w:rPr>
              <w:noProof/>
              <w:sz w:val="20"/>
              <w:szCs w:val="20"/>
            </w:rPr>
            <w:t>1</w:t>
          </w:r>
          <w:r w:rsidRPr="00911AA4">
            <w:rPr>
              <w:sz w:val="20"/>
              <w:szCs w:val="20"/>
            </w:rPr>
            <w:fldChar w:fldCharType="end"/>
          </w:r>
          <w:r w:rsidRPr="00911AA4">
            <w:rPr>
              <w:sz w:val="20"/>
              <w:szCs w:val="20"/>
            </w:rPr>
            <w:t xml:space="preserve"> de </w:t>
          </w:r>
          <w:r w:rsidRPr="00911AA4">
            <w:rPr>
              <w:sz w:val="20"/>
              <w:szCs w:val="20"/>
            </w:rPr>
            <w:fldChar w:fldCharType="begin"/>
          </w:r>
          <w:r w:rsidRPr="00911AA4">
            <w:rPr>
              <w:sz w:val="20"/>
              <w:szCs w:val="20"/>
            </w:rPr>
            <w:instrText xml:space="preserve"> NUMPAGES </w:instrText>
          </w:r>
          <w:r w:rsidRPr="00911AA4">
            <w:rPr>
              <w:sz w:val="20"/>
              <w:szCs w:val="20"/>
            </w:rPr>
            <w:fldChar w:fldCharType="separate"/>
          </w:r>
          <w:r w:rsidR="008E2DA1">
            <w:rPr>
              <w:noProof/>
              <w:sz w:val="20"/>
              <w:szCs w:val="20"/>
            </w:rPr>
            <w:t>1</w:t>
          </w:r>
          <w:r w:rsidRPr="00911AA4">
            <w:rPr>
              <w:sz w:val="20"/>
              <w:szCs w:val="20"/>
            </w:rPr>
            <w:fldChar w:fldCharType="end"/>
          </w:r>
        </w:p>
      </w:tc>
    </w:tr>
  </w:tbl>
  <w:p w14:paraId="34F66C88" w14:textId="77777777" w:rsidR="006232DC" w:rsidRDefault="006232DC">
    <w:pPr>
      <w:pStyle w:val="Standard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2D87A1" w14:textId="77777777" w:rsidR="00C912FF" w:rsidRDefault="00C912F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142989"/>
    <w:multiLevelType w:val="hybridMultilevel"/>
    <w:tmpl w:val="1536F8D8"/>
    <w:lvl w:ilvl="0" w:tplc="4678FD6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C62AE9"/>
    <w:multiLevelType w:val="hybridMultilevel"/>
    <w:tmpl w:val="733AD65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5A3E40"/>
    <w:multiLevelType w:val="hybridMultilevel"/>
    <w:tmpl w:val="FE70D04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A21852"/>
    <w:multiLevelType w:val="hybridMultilevel"/>
    <w:tmpl w:val="6E4859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E22E8A"/>
    <w:multiLevelType w:val="hybridMultilevel"/>
    <w:tmpl w:val="B20E3BA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BC721D"/>
    <w:multiLevelType w:val="hybridMultilevel"/>
    <w:tmpl w:val="4C689A7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EB5D91"/>
    <w:multiLevelType w:val="hybridMultilevel"/>
    <w:tmpl w:val="98F68A9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C90462"/>
    <w:multiLevelType w:val="hybridMultilevel"/>
    <w:tmpl w:val="D19CD48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6229B6"/>
    <w:multiLevelType w:val="hybridMultilevel"/>
    <w:tmpl w:val="69FEB76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C91896"/>
    <w:multiLevelType w:val="hybridMultilevel"/>
    <w:tmpl w:val="0E7ACA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4D1C12"/>
    <w:multiLevelType w:val="hybridMultilevel"/>
    <w:tmpl w:val="54F6D994"/>
    <w:lvl w:ilvl="0" w:tplc="049E83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FA0994"/>
    <w:multiLevelType w:val="hybridMultilevel"/>
    <w:tmpl w:val="C204B08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FE01262"/>
    <w:multiLevelType w:val="hybridMultilevel"/>
    <w:tmpl w:val="E708C0B8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21641EEE"/>
    <w:multiLevelType w:val="multilevel"/>
    <w:tmpl w:val="7D6C04DC"/>
    <w:styleLink w:val="WW8Num1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4">
    <w:nsid w:val="24F638EE"/>
    <w:multiLevelType w:val="hybridMultilevel"/>
    <w:tmpl w:val="A450F93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6F116D9"/>
    <w:multiLevelType w:val="hybridMultilevel"/>
    <w:tmpl w:val="C9541FD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C7A6E18"/>
    <w:multiLevelType w:val="hybridMultilevel"/>
    <w:tmpl w:val="153E309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CAB5E7C"/>
    <w:multiLevelType w:val="hybridMultilevel"/>
    <w:tmpl w:val="5F7EDCE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D554450"/>
    <w:multiLevelType w:val="hybridMultilevel"/>
    <w:tmpl w:val="60E81E0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F1D174D"/>
    <w:multiLevelType w:val="hybridMultilevel"/>
    <w:tmpl w:val="C5061A4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F8542E0"/>
    <w:multiLevelType w:val="hybridMultilevel"/>
    <w:tmpl w:val="484E2DA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2936978"/>
    <w:multiLevelType w:val="hybridMultilevel"/>
    <w:tmpl w:val="BA9A182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D92DB9"/>
    <w:multiLevelType w:val="hybridMultilevel"/>
    <w:tmpl w:val="96CEF1EA"/>
    <w:lvl w:ilvl="0" w:tplc="789C763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364" w:hanging="360"/>
      </w:pPr>
    </w:lvl>
    <w:lvl w:ilvl="2" w:tplc="040A001B" w:tentative="1">
      <w:start w:val="1"/>
      <w:numFmt w:val="lowerRoman"/>
      <w:lvlText w:val="%3."/>
      <w:lvlJc w:val="right"/>
      <w:pPr>
        <w:ind w:left="2084" w:hanging="180"/>
      </w:pPr>
    </w:lvl>
    <w:lvl w:ilvl="3" w:tplc="040A000F" w:tentative="1">
      <w:start w:val="1"/>
      <w:numFmt w:val="decimal"/>
      <w:lvlText w:val="%4."/>
      <w:lvlJc w:val="left"/>
      <w:pPr>
        <w:ind w:left="2804" w:hanging="360"/>
      </w:pPr>
    </w:lvl>
    <w:lvl w:ilvl="4" w:tplc="040A0019" w:tentative="1">
      <w:start w:val="1"/>
      <w:numFmt w:val="lowerLetter"/>
      <w:lvlText w:val="%5."/>
      <w:lvlJc w:val="left"/>
      <w:pPr>
        <w:ind w:left="3524" w:hanging="360"/>
      </w:pPr>
    </w:lvl>
    <w:lvl w:ilvl="5" w:tplc="040A001B" w:tentative="1">
      <w:start w:val="1"/>
      <w:numFmt w:val="lowerRoman"/>
      <w:lvlText w:val="%6."/>
      <w:lvlJc w:val="right"/>
      <w:pPr>
        <w:ind w:left="4244" w:hanging="180"/>
      </w:pPr>
    </w:lvl>
    <w:lvl w:ilvl="6" w:tplc="040A000F" w:tentative="1">
      <w:start w:val="1"/>
      <w:numFmt w:val="decimal"/>
      <w:lvlText w:val="%7."/>
      <w:lvlJc w:val="left"/>
      <w:pPr>
        <w:ind w:left="4964" w:hanging="360"/>
      </w:pPr>
    </w:lvl>
    <w:lvl w:ilvl="7" w:tplc="040A0019" w:tentative="1">
      <w:start w:val="1"/>
      <w:numFmt w:val="lowerLetter"/>
      <w:lvlText w:val="%8."/>
      <w:lvlJc w:val="left"/>
      <w:pPr>
        <w:ind w:left="5684" w:hanging="360"/>
      </w:pPr>
    </w:lvl>
    <w:lvl w:ilvl="8" w:tplc="0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3A0C15C5"/>
    <w:multiLevelType w:val="hybridMultilevel"/>
    <w:tmpl w:val="859E8CB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E6E49B3"/>
    <w:multiLevelType w:val="hybridMultilevel"/>
    <w:tmpl w:val="146E373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EAC058D"/>
    <w:multiLevelType w:val="hybridMultilevel"/>
    <w:tmpl w:val="847867E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1650A3A"/>
    <w:multiLevelType w:val="hybridMultilevel"/>
    <w:tmpl w:val="7E666B9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16F6E4D"/>
    <w:multiLevelType w:val="hybridMultilevel"/>
    <w:tmpl w:val="A57ABA7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220114E"/>
    <w:multiLevelType w:val="hybridMultilevel"/>
    <w:tmpl w:val="164A898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4A834A2"/>
    <w:multiLevelType w:val="hybridMultilevel"/>
    <w:tmpl w:val="EB4A272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7666708"/>
    <w:multiLevelType w:val="hybridMultilevel"/>
    <w:tmpl w:val="5CF8F78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7974182"/>
    <w:multiLevelType w:val="multilevel"/>
    <w:tmpl w:val="D82E1350"/>
    <w:styleLink w:val="WW8Num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2">
    <w:nsid w:val="49AD28E0"/>
    <w:multiLevelType w:val="hybridMultilevel"/>
    <w:tmpl w:val="1102D4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ECE6CBE"/>
    <w:multiLevelType w:val="hybridMultilevel"/>
    <w:tmpl w:val="792E597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0C96868"/>
    <w:multiLevelType w:val="hybridMultilevel"/>
    <w:tmpl w:val="D8D4F99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2571CB2"/>
    <w:multiLevelType w:val="hybridMultilevel"/>
    <w:tmpl w:val="D6063BA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3135176"/>
    <w:multiLevelType w:val="hybridMultilevel"/>
    <w:tmpl w:val="E9923B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559628D1"/>
    <w:multiLevelType w:val="multilevel"/>
    <w:tmpl w:val="33A245F8"/>
    <w:styleLink w:val="WW8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8">
    <w:nsid w:val="5A4E3904"/>
    <w:multiLevelType w:val="hybridMultilevel"/>
    <w:tmpl w:val="47C0DF0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B884504"/>
    <w:multiLevelType w:val="hybridMultilevel"/>
    <w:tmpl w:val="D034D548"/>
    <w:lvl w:ilvl="0" w:tplc="049E83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C2F3586"/>
    <w:multiLevelType w:val="hybridMultilevel"/>
    <w:tmpl w:val="3E860E2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5DAA0C09"/>
    <w:multiLevelType w:val="hybridMultilevel"/>
    <w:tmpl w:val="02724A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5E52347A"/>
    <w:multiLevelType w:val="hybridMultilevel"/>
    <w:tmpl w:val="F2A40B2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0AC048B"/>
    <w:multiLevelType w:val="hybridMultilevel"/>
    <w:tmpl w:val="A420D37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644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2412FDD"/>
    <w:multiLevelType w:val="hybridMultilevel"/>
    <w:tmpl w:val="842E7A1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279023C"/>
    <w:multiLevelType w:val="hybridMultilevel"/>
    <w:tmpl w:val="0F2A1FE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51239F5"/>
    <w:multiLevelType w:val="hybridMultilevel"/>
    <w:tmpl w:val="5F606FA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664F2B3E"/>
    <w:multiLevelType w:val="hybridMultilevel"/>
    <w:tmpl w:val="194CF90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699B30B2"/>
    <w:multiLevelType w:val="hybridMultilevel"/>
    <w:tmpl w:val="769832B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6C7C2468"/>
    <w:multiLevelType w:val="hybridMultilevel"/>
    <w:tmpl w:val="B0B215E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6DC32630"/>
    <w:multiLevelType w:val="hybridMultilevel"/>
    <w:tmpl w:val="738C3E8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75DC447E"/>
    <w:multiLevelType w:val="hybridMultilevel"/>
    <w:tmpl w:val="A9BE762E"/>
    <w:lvl w:ilvl="0" w:tplc="A50A07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79BF6DFB"/>
    <w:multiLevelType w:val="hybridMultilevel"/>
    <w:tmpl w:val="4F1EAE5E"/>
    <w:lvl w:ilvl="0" w:tplc="040A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364" w:hanging="360"/>
      </w:pPr>
    </w:lvl>
    <w:lvl w:ilvl="2" w:tplc="040A001B" w:tentative="1">
      <w:start w:val="1"/>
      <w:numFmt w:val="lowerRoman"/>
      <w:lvlText w:val="%3."/>
      <w:lvlJc w:val="right"/>
      <w:pPr>
        <w:ind w:left="2084" w:hanging="180"/>
      </w:pPr>
    </w:lvl>
    <w:lvl w:ilvl="3" w:tplc="040A000F" w:tentative="1">
      <w:start w:val="1"/>
      <w:numFmt w:val="decimal"/>
      <w:lvlText w:val="%4."/>
      <w:lvlJc w:val="left"/>
      <w:pPr>
        <w:ind w:left="2804" w:hanging="360"/>
      </w:pPr>
    </w:lvl>
    <w:lvl w:ilvl="4" w:tplc="040A0019" w:tentative="1">
      <w:start w:val="1"/>
      <w:numFmt w:val="lowerLetter"/>
      <w:lvlText w:val="%5."/>
      <w:lvlJc w:val="left"/>
      <w:pPr>
        <w:ind w:left="3524" w:hanging="360"/>
      </w:pPr>
    </w:lvl>
    <w:lvl w:ilvl="5" w:tplc="040A001B" w:tentative="1">
      <w:start w:val="1"/>
      <w:numFmt w:val="lowerRoman"/>
      <w:lvlText w:val="%6."/>
      <w:lvlJc w:val="right"/>
      <w:pPr>
        <w:ind w:left="4244" w:hanging="180"/>
      </w:pPr>
    </w:lvl>
    <w:lvl w:ilvl="6" w:tplc="040A000F" w:tentative="1">
      <w:start w:val="1"/>
      <w:numFmt w:val="decimal"/>
      <w:lvlText w:val="%7."/>
      <w:lvlJc w:val="left"/>
      <w:pPr>
        <w:ind w:left="4964" w:hanging="360"/>
      </w:pPr>
    </w:lvl>
    <w:lvl w:ilvl="7" w:tplc="040A0019" w:tentative="1">
      <w:start w:val="1"/>
      <w:numFmt w:val="lowerLetter"/>
      <w:lvlText w:val="%8."/>
      <w:lvlJc w:val="left"/>
      <w:pPr>
        <w:ind w:left="5684" w:hanging="360"/>
      </w:pPr>
    </w:lvl>
    <w:lvl w:ilvl="8" w:tplc="0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3">
    <w:nsid w:val="7AEC6FBA"/>
    <w:multiLevelType w:val="hybridMultilevel"/>
    <w:tmpl w:val="0A2C77F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7C3E220B"/>
    <w:multiLevelType w:val="hybridMultilevel"/>
    <w:tmpl w:val="A6DCDC7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37"/>
  </w:num>
  <w:num w:numId="3">
    <w:abstractNumId w:val="31"/>
  </w:num>
  <w:num w:numId="4">
    <w:abstractNumId w:val="14"/>
  </w:num>
  <w:num w:numId="5">
    <w:abstractNumId w:val="48"/>
  </w:num>
  <w:num w:numId="6">
    <w:abstractNumId w:val="23"/>
  </w:num>
  <w:num w:numId="7">
    <w:abstractNumId w:val="15"/>
  </w:num>
  <w:num w:numId="8">
    <w:abstractNumId w:val="6"/>
  </w:num>
  <w:num w:numId="9">
    <w:abstractNumId w:val="2"/>
  </w:num>
  <w:num w:numId="10">
    <w:abstractNumId w:val="11"/>
  </w:num>
  <w:num w:numId="11">
    <w:abstractNumId w:val="17"/>
  </w:num>
  <w:num w:numId="12">
    <w:abstractNumId w:val="3"/>
  </w:num>
  <w:num w:numId="13">
    <w:abstractNumId w:val="46"/>
  </w:num>
  <w:num w:numId="14">
    <w:abstractNumId w:val="16"/>
  </w:num>
  <w:num w:numId="15">
    <w:abstractNumId w:val="45"/>
  </w:num>
  <w:num w:numId="16">
    <w:abstractNumId w:val="20"/>
  </w:num>
  <w:num w:numId="17">
    <w:abstractNumId w:val="47"/>
  </w:num>
  <w:num w:numId="18">
    <w:abstractNumId w:val="32"/>
  </w:num>
  <w:num w:numId="19">
    <w:abstractNumId w:val="18"/>
  </w:num>
  <w:num w:numId="20">
    <w:abstractNumId w:val="7"/>
  </w:num>
  <w:num w:numId="21">
    <w:abstractNumId w:val="24"/>
  </w:num>
  <w:num w:numId="22">
    <w:abstractNumId w:val="44"/>
  </w:num>
  <w:num w:numId="23">
    <w:abstractNumId w:val="8"/>
  </w:num>
  <w:num w:numId="24">
    <w:abstractNumId w:val="27"/>
  </w:num>
  <w:num w:numId="25">
    <w:abstractNumId w:val="53"/>
  </w:num>
  <w:num w:numId="2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2"/>
  </w:num>
  <w:num w:numId="32">
    <w:abstractNumId w:val="50"/>
  </w:num>
  <w:num w:numId="33">
    <w:abstractNumId w:val="33"/>
  </w:num>
  <w:num w:numId="34">
    <w:abstractNumId w:val="19"/>
  </w:num>
  <w:num w:numId="35">
    <w:abstractNumId w:val="5"/>
  </w:num>
  <w:num w:numId="36">
    <w:abstractNumId w:val="49"/>
  </w:num>
  <w:num w:numId="37">
    <w:abstractNumId w:val="38"/>
  </w:num>
  <w:num w:numId="38">
    <w:abstractNumId w:val="42"/>
  </w:num>
  <w:num w:numId="39">
    <w:abstractNumId w:val="9"/>
  </w:num>
  <w:num w:numId="40">
    <w:abstractNumId w:val="25"/>
  </w:num>
  <w:num w:numId="41">
    <w:abstractNumId w:val="30"/>
  </w:num>
  <w:num w:numId="42">
    <w:abstractNumId w:val="1"/>
  </w:num>
  <w:num w:numId="43">
    <w:abstractNumId w:val="41"/>
  </w:num>
  <w:num w:numId="44">
    <w:abstractNumId w:val="26"/>
  </w:num>
  <w:num w:numId="45">
    <w:abstractNumId w:val="4"/>
  </w:num>
  <w:num w:numId="46">
    <w:abstractNumId w:val="28"/>
  </w:num>
  <w:num w:numId="47">
    <w:abstractNumId w:val="29"/>
  </w:num>
  <w:num w:numId="48">
    <w:abstractNumId w:val="12"/>
  </w:num>
  <w:num w:numId="49">
    <w:abstractNumId w:val="39"/>
  </w:num>
  <w:num w:numId="50">
    <w:abstractNumId w:val="10"/>
  </w:num>
  <w:num w:numId="51">
    <w:abstractNumId w:val="22"/>
  </w:num>
  <w:num w:numId="52">
    <w:abstractNumId w:val="51"/>
  </w:num>
  <w:num w:numId="53">
    <w:abstractNumId w:val="40"/>
  </w:num>
  <w:num w:numId="54">
    <w:abstractNumId w:val="36"/>
  </w:num>
  <w:num w:numId="55">
    <w:abstractNumId w:val="0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2D53"/>
    <w:rsid w:val="00016A0C"/>
    <w:rsid w:val="000178AA"/>
    <w:rsid w:val="00033B9C"/>
    <w:rsid w:val="00034D8B"/>
    <w:rsid w:val="00040003"/>
    <w:rsid w:val="00041FC4"/>
    <w:rsid w:val="000427D2"/>
    <w:rsid w:val="00050570"/>
    <w:rsid w:val="00051C32"/>
    <w:rsid w:val="00051EBC"/>
    <w:rsid w:val="00054FED"/>
    <w:rsid w:val="000558AF"/>
    <w:rsid w:val="000578B1"/>
    <w:rsid w:val="00064589"/>
    <w:rsid w:val="00070C9A"/>
    <w:rsid w:val="00077059"/>
    <w:rsid w:val="00085965"/>
    <w:rsid w:val="00086545"/>
    <w:rsid w:val="00096647"/>
    <w:rsid w:val="000A39B0"/>
    <w:rsid w:val="000A7B84"/>
    <w:rsid w:val="000B1613"/>
    <w:rsid w:val="000B17DD"/>
    <w:rsid w:val="000B4F89"/>
    <w:rsid w:val="000B51F6"/>
    <w:rsid w:val="000C2637"/>
    <w:rsid w:val="000C608E"/>
    <w:rsid w:val="000C6906"/>
    <w:rsid w:val="000C7897"/>
    <w:rsid w:val="000D1C68"/>
    <w:rsid w:val="000F0BA0"/>
    <w:rsid w:val="000F3762"/>
    <w:rsid w:val="000F64E3"/>
    <w:rsid w:val="000F6F19"/>
    <w:rsid w:val="00112489"/>
    <w:rsid w:val="00122DDF"/>
    <w:rsid w:val="00123841"/>
    <w:rsid w:val="00125401"/>
    <w:rsid w:val="001271E1"/>
    <w:rsid w:val="00136B85"/>
    <w:rsid w:val="00140517"/>
    <w:rsid w:val="00140863"/>
    <w:rsid w:val="00160A63"/>
    <w:rsid w:val="00162F7D"/>
    <w:rsid w:val="001631C3"/>
    <w:rsid w:val="00164581"/>
    <w:rsid w:val="001669AA"/>
    <w:rsid w:val="00167DF1"/>
    <w:rsid w:val="0018079B"/>
    <w:rsid w:val="0018201A"/>
    <w:rsid w:val="001825F9"/>
    <w:rsid w:val="00183F48"/>
    <w:rsid w:val="0019211D"/>
    <w:rsid w:val="00192456"/>
    <w:rsid w:val="0019319F"/>
    <w:rsid w:val="00197E9D"/>
    <w:rsid w:val="001A2EF6"/>
    <w:rsid w:val="001C1709"/>
    <w:rsid w:val="001D5B3F"/>
    <w:rsid w:val="001D74EE"/>
    <w:rsid w:val="001F1887"/>
    <w:rsid w:val="00201BF5"/>
    <w:rsid w:val="00205C7F"/>
    <w:rsid w:val="00206755"/>
    <w:rsid w:val="002069DE"/>
    <w:rsid w:val="002145BF"/>
    <w:rsid w:val="00221F14"/>
    <w:rsid w:val="00222483"/>
    <w:rsid w:val="00226994"/>
    <w:rsid w:val="00230BE5"/>
    <w:rsid w:val="002333B5"/>
    <w:rsid w:val="00235DF3"/>
    <w:rsid w:val="00236641"/>
    <w:rsid w:val="00236857"/>
    <w:rsid w:val="0024258F"/>
    <w:rsid w:val="00247DCA"/>
    <w:rsid w:val="00250006"/>
    <w:rsid w:val="002513A8"/>
    <w:rsid w:val="00263C81"/>
    <w:rsid w:val="00264245"/>
    <w:rsid w:val="0026490B"/>
    <w:rsid w:val="00271838"/>
    <w:rsid w:val="002728BF"/>
    <w:rsid w:val="0029530B"/>
    <w:rsid w:val="002A7419"/>
    <w:rsid w:val="002A7CCD"/>
    <w:rsid w:val="002B1D74"/>
    <w:rsid w:val="002C39D7"/>
    <w:rsid w:val="002C3E8F"/>
    <w:rsid w:val="002D0099"/>
    <w:rsid w:val="002D7CD2"/>
    <w:rsid w:val="002F39FB"/>
    <w:rsid w:val="002F6AC9"/>
    <w:rsid w:val="00300123"/>
    <w:rsid w:val="00302909"/>
    <w:rsid w:val="00304444"/>
    <w:rsid w:val="003103C0"/>
    <w:rsid w:val="003130D6"/>
    <w:rsid w:val="0031446C"/>
    <w:rsid w:val="00314EAE"/>
    <w:rsid w:val="003160BF"/>
    <w:rsid w:val="0032114F"/>
    <w:rsid w:val="003211B8"/>
    <w:rsid w:val="003274A9"/>
    <w:rsid w:val="003325F0"/>
    <w:rsid w:val="00344382"/>
    <w:rsid w:val="00344D20"/>
    <w:rsid w:val="003467F4"/>
    <w:rsid w:val="00351723"/>
    <w:rsid w:val="003558B1"/>
    <w:rsid w:val="003609F4"/>
    <w:rsid w:val="003672CD"/>
    <w:rsid w:val="00375F8C"/>
    <w:rsid w:val="003821F4"/>
    <w:rsid w:val="00383FB8"/>
    <w:rsid w:val="00387E41"/>
    <w:rsid w:val="003906B8"/>
    <w:rsid w:val="003C1527"/>
    <w:rsid w:val="003D5057"/>
    <w:rsid w:val="003D5F49"/>
    <w:rsid w:val="003E1C6A"/>
    <w:rsid w:val="003E31F5"/>
    <w:rsid w:val="003F486A"/>
    <w:rsid w:val="003F668C"/>
    <w:rsid w:val="003F66F5"/>
    <w:rsid w:val="00400AC2"/>
    <w:rsid w:val="00401DA2"/>
    <w:rsid w:val="004244AB"/>
    <w:rsid w:val="00437FEF"/>
    <w:rsid w:val="004460E9"/>
    <w:rsid w:val="0044788E"/>
    <w:rsid w:val="00453313"/>
    <w:rsid w:val="00456527"/>
    <w:rsid w:val="00460B9C"/>
    <w:rsid w:val="00466C3B"/>
    <w:rsid w:val="00467277"/>
    <w:rsid w:val="004770B2"/>
    <w:rsid w:val="004826A0"/>
    <w:rsid w:val="00486A70"/>
    <w:rsid w:val="00487306"/>
    <w:rsid w:val="0049030C"/>
    <w:rsid w:val="00492E6D"/>
    <w:rsid w:val="00494C9B"/>
    <w:rsid w:val="004A329A"/>
    <w:rsid w:val="004C1E03"/>
    <w:rsid w:val="004C646E"/>
    <w:rsid w:val="004D1500"/>
    <w:rsid w:val="004D79DB"/>
    <w:rsid w:val="004E6140"/>
    <w:rsid w:val="004E65BF"/>
    <w:rsid w:val="004F69FB"/>
    <w:rsid w:val="00503C04"/>
    <w:rsid w:val="00503C7D"/>
    <w:rsid w:val="005100BA"/>
    <w:rsid w:val="005141F2"/>
    <w:rsid w:val="0052030C"/>
    <w:rsid w:val="00530F74"/>
    <w:rsid w:val="00541F48"/>
    <w:rsid w:val="0055220B"/>
    <w:rsid w:val="00553CF4"/>
    <w:rsid w:val="00556EE8"/>
    <w:rsid w:val="00562C43"/>
    <w:rsid w:val="00576230"/>
    <w:rsid w:val="005801AA"/>
    <w:rsid w:val="00581666"/>
    <w:rsid w:val="00581BA0"/>
    <w:rsid w:val="00582339"/>
    <w:rsid w:val="00591F25"/>
    <w:rsid w:val="005A52E4"/>
    <w:rsid w:val="005C73D5"/>
    <w:rsid w:val="005D3232"/>
    <w:rsid w:val="005D325C"/>
    <w:rsid w:val="005E2431"/>
    <w:rsid w:val="005F28D2"/>
    <w:rsid w:val="005F3187"/>
    <w:rsid w:val="00602185"/>
    <w:rsid w:val="00602663"/>
    <w:rsid w:val="006029ED"/>
    <w:rsid w:val="006232DC"/>
    <w:rsid w:val="006232E1"/>
    <w:rsid w:val="006348FE"/>
    <w:rsid w:val="00640269"/>
    <w:rsid w:val="00647516"/>
    <w:rsid w:val="00647642"/>
    <w:rsid w:val="006572D0"/>
    <w:rsid w:val="00687E00"/>
    <w:rsid w:val="006906F0"/>
    <w:rsid w:val="006A1828"/>
    <w:rsid w:val="006A1985"/>
    <w:rsid w:val="006A6B20"/>
    <w:rsid w:val="006C12CE"/>
    <w:rsid w:val="006D0DFC"/>
    <w:rsid w:val="006D4CB7"/>
    <w:rsid w:val="006D5927"/>
    <w:rsid w:val="006D6A3B"/>
    <w:rsid w:val="006D6C3D"/>
    <w:rsid w:val="006D6F57"/>
    <w:rsid w:val="006F44F5"/>
    <w:rsid w:val="0070411C"/>
    <w:rsid w:val="007109A4"/>
    <w:rsid w:val="0072093E"/>
    <w:rsid w:val="007241EE"/>
    <w:rsid w:val="0074248B"/>
    <w:rsid w:val="00752A02"/>
    <w:rsid w:val="007549F0"/>
    <w:rsid w:val="00755F9F"/>
    <w:rsid w:val="007719BF"/>
    <w:rsid w:val="00774CEB"/>
    <w:rsid w:val="00784A94"/>
    <w:rsid w:val="007877E4"/>
    <w:rsid w:val="007950AF"/>
    <w:rsid w:val="007B1AE7"/>
    <w:rsid w:val="007B36DF"/>
    <w:rsid w:val="007B6736"/>
    <w:rsid w:val="007C68C5"/>
    <w:rsid w:val="007D5CD0"/>
    <w:rsid w:val="007D7F3E"/>
    <w:rsid w:val="007E46DA"/>
    <w:rsid w:val="007E4EDE"/>
    <w:rsid w:val="007F3892"/>
    <w:rsid w:val="00803572"/>
    <w:rsid w:val="00811A2C"/>
    <w:rsid w:val="00811BD6"/>
    <w:rsid w:val="00813141"/>
    <w:rsid w:val="008146A9"/>
    <w:rsid w:val="00836093"/>
    <w:rsid w:val="00852A56"/>
    <w:rsid w:val="00852D53"/>
    <w:rsid w:val="008807BC"/>
    <w:rsid w:val="008A0ABA"/>
    <w:rsid w:val="008A2161"/>
    <w:rsid w:val="008A7F96"/>
    <w:rsid w:val="008B71C0"/>
    <w:rsid w:val="008B7464"/>
    <w:rsid w:val="008C087C"/>
    <w:rsid w:val="008C100F"/>
    <w:rsid w:val="008C2C91"/>
    <w:rsid w:val="008D1090"/>
    <w:rsid w:val="008E087D"/>
    <w:rsid w:val="008E2DA1"/>
    <w:rsid w:val="008F7F7B"/>
    <w:rsid w:val="00902F74"/>
    <w:rsid w:val="00904551"/>
    <w:rsid w:val="00906E7D"/>
    <w:rsid w:val="00911AA4"/>
    <w:rsid w:val="00914665"/>
    <w:rsid w:val="00933723"/>
    <w:rsid w:val="00935139"/>
    <w:rsid w:val="009353AC"/>
    <w:rsid w:val="009354F6"/>
    <w:rsid w:val="009361FA"/>
    <w:rsid w:val="00941D41"/>
    <w:rsid w:val="00943923"/>
    <w:rsid w:val="009502C3"/>
    <w:rsid w:val="0095158D"/>
    <w:rsid w:val="009630CB"/>
    <w:rsid w:val="0096379C"/>
    <w:rsid w:val="00983D8B"/>
    <w:rsid w:val="00986053"/>
    <w:rsid w:val="009863B6"/>
    <w:rsid w:val="009935A8"/>
    <w:rsid w:val="0099492D"/>
    <w:rsid w:val="00994FDE"/>
    <w:rsid w:val="009963A2"/>
    <w:rsid w:val="009A6AD1"/>
    <w:rsid w:val="009A72A7"/>
    <w:rsid w:val="009B7212"/>
    <w:rsid w:val="009C41D4"/>
    <w:rsid w:val="009C586C"/>
    <w:rsid w:val="009C7A33"/>
    <w:rsid w:val="009D11CB"/>
    <w:rsid w:val="009D1EE1"/>
    <w:rsid w:val="009E579C"/>
    <w:rsid w:val="009E5F40"/>
    <w:rsid w:val="009F44A5"/>
    <w:rsid w:val="00A016FE"/>
    <w:rsid w:val="00A01C39"/>
    <w:rsid w:val="00A05048"/>
    <w:rsid w:val="00A2027E"/>
    <w:rsid w:val="00A31E28"/>
    <w:rsid w:val="00A41484"/>
    <w:rsid w:val="00A4680F"/>
    <w:rsid w:val="00A508B5"/>
    <w:rsid w:val="00A6115B"/>
    <w:rsid w:val="00A70E2C"/>
    <w:rsid w:val="00A715E7"/>
    <w:rsid w:val="00A72EDA"/>
    <w:rsid w:val="00A73A83"/>
    <w:rsid w:val="00A80D03"/>
    <w:rsid w:val="00A81015"/>
    <w:rsid w:val="00AA4D71"/>
    <w:rsid w:val="00AB3298"/>
    <w:rsid w:val="00AC0734"/>
    <w:rsid w:val="00AC5866"/>
    <w:rsid w:val="00AC5C21"/>
    <w:rsid w:val="00AC7FA7"/>
    <w:rsid w:val="00AD0A53"/>
    <w:rsid w:val="00AD23CA"/>
    <w:rsid w:val="00AD4F6A"/>
    <w:rsid w:val="00AE104F"/>
    <w:rsid w:val="00AF3B90"/>
    <w:rsid w:val="00AF4147"/>
    <w:rsid w:val="00B05C90"/>
    <w:rsid w:val="00B1547E"/>
    <w:rsid w:val="00B26B3B"/>
    <w:rsid w:val="00B27342"/>
    <w:rsid w:val="00B40576"/>
    <w:rsid w:val="00B4544F"/>
    <w:rsid w:val="00B47D11"/>
    <w:rsid w:val="00B5063D"/>
    <w:rsid w:val="00B534B4"/>
    <w:rsid w:val="00B600B1"/>
    <w:rsid w:val="00B66B2E"/>
    <w:rsid w:val="00B74323"/>
    <w:rsid w:val="00B75D39"/>
    <w:rsid w:val="00B83B1A"/>
    <w:rsid w:val="00B84045"/>
    <w:rsid w:val="00B8477C"/>
    <w:rsid w:val="00B85522"/>
    <w:rsid w:val="00B86FDF"/>
    <w:rsid w:val="00B913E9"/>
    <w:rsid w:val="00B9310A"/>
    <w:rsid w:val="00B9646C"/>
    <w:rsid w:val="00BA22CA"/>
    <w:rsid w:val="00BA259C"/>
    <w:rsid w:val="00BA2EFB"/>
    <w:rsid w:val="00BA71C5"/>
    <w:rsid w:val="00BB1FCA"/>
    <w:rsid w:val="00BC08B1"/>
    <w:rsid w:val="00BC45F2"/>
    <w:rsid w:val="00BC5E66"/>
    <w:rsid w:val="00BD12BA"/>
    <w:rsid w:val="00BE4547"/>
    <w:rsid w:val="00BE4AAA"/>
    <w:rsid w:val="00BE4CBD"/>
    <w:rsid w:val="00BE5C62"/>
    <w:rsid w:val="00BE688F"/>
    <w:rsid w:val="00BF57D9"/>
    <w:rsid w:val="00BF6E75"/>
    <w:rsid w:val="00C03E19"/>
    <w:rsid w:val="00C03ED3"/>
    <w:rsid w:val="00C13E02"/>
    <w:rsid w:val="00C16338"/>
    <w:rsid w:val="00C5684D"/>
    <w:rsid w:val="00C56AFF"/>
    <w:rsid w:val="00C56B7E"/>
    <w:rsid w:val="00C65A53"/>
    <w:rsid w:val="00C802D2"/>
    <w:rsid w:val="00C85FAA"/>
    <w:rsid w:val="00C912FF"/>
    <w:rsid w:val="00CC4ACE"/>
    <w:rsid w:val="00CD3698"/>
    <w:rsid w:val="00CD6DA8"/>
    <w:rsid w:val="00CD7E40"/>
    <w:rsid w:val="00CE2671"/>
    <w:rsid w:val="00CE31AF"/>
    <w:rsid w:val="00CE403C"/>
    <w:rsid w:val="00CE7A68"/>
    <w:rsid w:val="00CF1C2B"/>
    <w:rsid w:val="00CF7C36"/>
    <w:rsid w:val="00D0003B"/>
    <w:rsid w:val="00D017DD"/>
    <w:rsid w:val="00D11710"/>
    <w:rsid w:val="00D17CFB"/>
    <w:rsid w:val="00D23397"/>
    <w:rsid w:val="00D44986"/>
    <w:rsid w:val="00D4667E"/>
    <w:rsid w:val="00D50CAC"/>
    <w:rsid w:val="00D53C27"/>
    <w:rsid w:val="00D67C09"/>
    <w:rsid w:val="00D8174C"/>
    <w:rsid w:val="00D876B7"/>
    <w:rsid w:val="00DA22F2"/>
    <w:rsid w:val="00DB0387"/>
    <w:rsid w:val="00DB1A12"/>
    <w:rsid w:val="00DB60F8"/>
    <w:rsid w:val="00DB6153"/>
    <w:rsid w:val="00DC0D95"/>
    <w:rsid w:val="00DE3B3C"/>
    <w:rsid w:val="00DE3D61"/>
    <w:rsid w:val="00DE6476"/>
    <w:rsid w:val="00DE7A03"/>
    <w:rsid w:val="00DF5818"/>
    <w:rsid w:val="00E121A3"/>
    <w:rsid w:val="00E14484"/>
    <w:rsid w:val="00E14B0A"/>
    <w:rsid w:val="00E16934"/>
    <w:rsid w:val="00E16F96"/>
    <w:rsid w:val="00E27889"/>
    <w:rsid w:val="00E27EC8"/>
    <w:rsid w:val="00E33B29"/>
    <w:rsid w:val="00E52C94"/>
    <w:rsid w:val="00E5363C"/>
    <w:rsid w:val="00E550DA"/>
    <w:rsid w:val="00E60F6B"/>
    <w:rsid w:val="00E61288"/>
    <w:rsid w:val="00E63B16"/>
    <w:rsid w:val="00E63EA7"/>
    <w:rsid w:val="00E71773"/>
    <w:rsid w:val="00E7486B"/>
    <w:rsid w:val="00E7707F"/>
    <w:rsid w:val="00E827D8"/>
    <w:rsid w:val="00E947E3"/>
    <w:rsid w:val="00E955A7"/>
    <w:rsid w:val="00E96FE4"/>
    <w:rsid w:val="00E9740D"/>
    <w:rsid w:val="00EA1ADE"/>
    <w:rsid w:val="00EB1154"/>
    <w:rsid w:val="00EB3C31"/>
    <w:rsid w:val="00EB4FB6"/>
    <w:rsid w:val="00EB600D"/>
    <w:rsid w:val="00EE7175"/>
    <w:rsid w:val="00EF1EE7"/>
    <w:rsid w:val="00EF3FD5"/>
    <w:rsid w:val="00EF6452"/>
    <w:rsid w:val="00F13B68"/>
    <w:rsid w:val="00F16A16"/>
    <w:rsid w:val="00F209FC"/>
    <w:rsid w:val="00F278F6"/>
    <w:rsid w:val="00F30863"/>
    <w:rsid w:val="00F36065"/>
    <w:rsid w:val="00F501D3"/>
    <w:rsid w:val="00F53F9D"/>
    <w:rsid w:val="00F5549C"/>
    <w:rsid w:val="00F75F42"/>
    <w:rsid w:val="00F86EEB"/>
    <w:rsid w:val="00F936F4"/>
    <w:rsid w:val="00F95CEC"/>
    <w:rsid w:val="00FA22F7"/>
    <w:rsid w:val="00FC11F1"/>
    <w:rsid w:val="00FD0387"/>
    <w:rsid w:val="00FD082D"/>
    <w:rsid w:val="00FF2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BC5F304"/>
  <w15:docId w15:val="{DBCE148B-DF08-4B9E-ADE3-77BF95F89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Mangal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E46DA"/>
    <w:pPr>
      <w:widowControl w:val="0"/>
      <w:suppressAutoHyphens/>
      <w:autoSpaceDN w:val="0"/>
      <w:spacing w:after="200" w:line="276" w:lineRule="auto"/>
      <w:textAlignment w:val="baseline"/>
    </w:pPr>
    <w:rPr>
      <w:rFonts w:ascii="Calibri" w:hAnsi="Calibri" w:cs="Calibri"/>
      <w:kern w:val="3"/>
      <w:sz w:val="22"/>
      <w:szCs w:val="22"/>
      <w:lang w:eastAsia="ar-SA" w:bidi="hi-IN"/>
    </w:rPr>
  </w:style>
  <w:style w:type="paragraph" w:styleId="Ttulo1">
    <w:name w:val="heading 1"/>
    <w:basedOn w:val="Standard"/>
    <w:next w:val="Standard"/>
    <w:pPr>
      <w:keepNext/>
      <w:jc w:val="center"/>
      <w:outlineLvl w:val="0"/>
    </w:pPr>
    <w:rPr>
      <w:rFonts w:ascii="Tahoma" w:hAnsi="Tahoma" w:cs="Tahoma"/>
      <w:b/>
      <w:bCs/>
      <w:sz w:val="20"/>
    </w:rPr>
  </w:style>
  <w:style w:type="paragraph" w:styleId="Ttulo2">
    <w:name w:val="heading 2"/>
    <w:basedOn w:val="Standard"/>
    <w:next w:val="Standard"/>
    <w:pPr>
      <w:keepNext/>
      <w:outlineLvl w:val="1"/>
    </w:pPr>
    <w:rPr>
      <w:rFonts w:ascii="Tahoma" w:hAnsi="Tahoma" w:cs="Tahoma"/>
      <w:b/>
      <w:bCs/>
      <w:sz w:val="20"/>
    </w:rPr>
  </w:style>
  <w:style w:type="paragraph" w:styleId="Ttulo3">
    <w:name w:val="heading 3"/>
    <w:basedOn w:val="Standard"/>
    <w:next w:val="Standard"/>
    <w:pPr>
      <w:keepNext/>
      <w:outlineLvl w:val="2"/>
    </w:pPr>
    <w:rPr>
      <w:b/>
    </w:rPr>
  </w:style>
  <w:style w:type="paragraph" w:styleId="Ttulo4">
    <w:name w:val="heading 4"/>
    <w:basedOn w:val="Standard"/>
    <w:next w:val="Standard"/>
    <w:pPr>
      <w:keepNext/>
      <w:outlineLvl w:val="3"/>
    </w:pPr>
    <w:rPr>
      <w:rFonts w:ascii="Tahoma" w:hAnsi="Tahoma" w:cs="Tahoma"/>
      <w:b/>
      <w:sz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textAlignment w:val="baseline"/>
    </w:pPr>
    <w:rPr>
      <w:rFonts w:eastAsia="Times New Roman" w:cs="Times New Roman"/>
      <w:kern w:val="3"/>
      <w:sz w:val="24"/>
      <w:szCs w:val="24"/>
      <w:lang w:val="es-ES" w:eastAsia="zh-CN"/>
    </w:rPr>
  </w:style>
  <w:style w:type="paragraph" w:customStyle="1" w:styleId="Heading">
    <w:name w:val="Heading"/>
    <w:basedOn w:val="Standard"/>
    <w:next w:val="Textbody"/>
    <w:pPr>
      <w:jc w:val="center"/>
    </w:pPr>
    <w:rPr>
      <w:rFonts w:ascii="Arial" w:hAnsi="Arial" w:cs="Arial"/>
      <w:b/>
      <w:lang w:val="es-CO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rFonts w:ascii="Symbol" w:hAnsi="Symbol" w:cs="Symbol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paragraph" w:styleId="Prrafodelista">
    <w:name w:val="List Paragraph"/>
    <w:basedOn w:val="Normal"/>
    <w:uiPriority w:val="34"/>
    <w:qFormat/>
    <w:rsid w:val="003672CD"/>
    <w:pPr>
      <w:ind w:left="708"/>
    </w:pPr>
    <w:rPr>
      <w:rFonts w:cs="Mangal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7059"/>
    <w:pPr>
      <w:spacing w:after="0" w:line="240" w:lineRule="auto"/>
    </w:pPr>
    <w:rPr>
      <w:rFonts w:ascii="Tahoma" w:hAnsi="Tahoma" w:cs="Mangal"/>
      <w:sz w:val="16"/>
      <w:szCs w:val="14"/>
    </w:rPr>
  </w:style>
  <w:style w:type="character" w:customStyle="1" w:styleId="TextodegloboCar">
    <w:name w:val="Texto de globo Car"/>
    <w:link w:val="Textodeglobo"/>
    <w:uiPriority w:val="99"/>
    <w:semiHidden/>
    <w:rsid w:val="00077059"/>
    <w:rPr>
      <w:rFonts w:ascii="Tahoma" w:hAnsi="Tahoma"/>
      <w:kern w:val="3"/>
      <w:sz w:val="16"/>
      <w:szCs w:val="14"/>
      <w:lang w:eastAsia="ar-SA" w:bidi="hi-IN"/>
    </w:rPr>
  </w:style>
  <w:style w:type="table" w:styleId="Tablaconcuadrcula">
    <w:name w:val="Table Grid"/>
    <w:basedOn w:val="Tablanormal"/>
    <w:uiPriority w:val="59"/>
    <w:rsid w:val="00911A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2A7419"/>
    <w:pPr>
      <w:widowControl w:val="0"/>
      <w:suppressAutoHyphens/>
      <w:autoSpaceDN w:val="0"/>
      <w:textAlignment w:val="baseline"/>
    </w:pPr>
    <w:rPr>
      <w:rFonts w:ascii="Calibri" w:hAnsi="Calibri"/>
      <w:kern w:val="3"/>
      <w:sz w:val="22"/>
      <w:lang w:eastAsia="ar-SA" w:bidi="hi-IN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400AC2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zh-CN" w:bidi="hi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53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9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9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4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4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4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82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GC\Dropbox\2014\AUDITORIAS\GESTION%20DOCUMENTAL\AUDITORIA%202013\EV-CAL-FO-26%20INFORME%20DE%20AUDITORIA%20INTERNA%20DEL%20SGC.odt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EV-CAL-FO-26 INFORME DE AUDITORIA INTERNA DEL SGC.odt</Template>
  <TotalTime>40</TotalTime>
  <Pages>1</Pages>
  <Words>51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SECCIÓN O TEMA</vt:lpstr>
    </vt:vector>
  </TitlesOfParts>
  <Company>Hewlett-Packard Company</Company>
  <LinksUpToDate>false</LinksUpToDate>
  <CharactersWithSpaces>335</CharactersWithSpaces>
  <SharedDoc>false</SharedDoc>
  <HLinks>
    <vt:vector size="6" baseType="variant"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SECCIÓN O TEMA</dc:title>
  <dc:creator>SGC</dc:creator>
  <cp:lastModifiedBy>SGD</cp:lastModifiedBy>
  <cp:revision>10</cp:revision>
  <cp:lastPrinted>2024-06-04T22:17:00Z</cp:lastPrinted>
  <dcterms:created xsi:type="dcterms:W3CDTF">2022-02-02T17:48:00Z</dcterms:created>
  <dcterms:modified xsi:type="dcterms:W3CDTF">2024-06-04T22:17:00Z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